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2274A306" w14:textId="0040B413" w:rsidR="00231E22" w:rsidRDefault="00231E22" w:rsidP="00231E22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 w:val="44"/>
          <w:szCs w:val="22"/>
          <w:u w:val="single"/>
          <w:lang w:val="en-AU"/>
        </w:rPr>
      </w:pPr>
      <w:r w:rsidRPr="00147EA5">
        <w:rPr>
          <w:noProof/>
          <w:sz w:val="28"/>
          <w:lang w:val="en-AU" w:eastAsia="en-AU"/>
        </w:rPr>
        <w:drawing>
          <wp:anchor distT="0" distB="0" distL="114935" distR="114935" simplePos="0" relativeHeight="251657728" behindDoc="0" locked="0" layoutInCell="1" allowOverlap="1" wp14:anchorId="6C5A1E8C" wp14:editId="7FEDAAFD">
            <wp:simplePos x="0" y="0"/>
            <wp:positionH relativeFrom="column">
              <wp:posOffset>-35560</wp:posOffset>
            </wp:positionH>
            <wp:positionV relativeFrom="paragraph">
              <wp:posOffset>-171450</wp:posOffset>
            </wp:positionV>
            <wp:extent cx="1826260" cy="1174115"/>
            <wp:effectExtent l="0" t="0" r="0" b="0"/>
            <wp:wrapNone/>
            <wp:docPr id="4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260" cy="11741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7EA5">
        <w:rPr>
          <w:rFonts w:ascii="Calibri" w:hAnsi="Calibri"/>
          <w:b/>
          <w:sz w:val="56"/>
          <w:szCs w:val="22"/>
          <w:u w:val="single"/>
          <w:lang w:val="en-AU"/>
        </w:rPr>
        <w:t xml:space="preserve"> </w:t>
      </w:r>
      <w:r w:rsidR="00147EA5">
        <w:rPr>
          <w:rFonts w:ascii="Calibri" w:hAnsi="Calibri"/>
          <w:b/>
          <w:sz w:val="56"/>
          <w:szCs w:val="22"/>
          <w:u w:val="single"/>
          <w:lang w:val="en-AU"/>
        </w:rPr>
        <w:t>STOCK TAKE</w:t>
      </w:r>
    </w:p>
    <w:p w14:paraId="6F9EDA8B" w14:textId="219A3F5D" w:rsidR="00231E22" w:rsidRDefault="00231E22" w:rsidP="00231E22">
      <w:pPr>
        <w:suppressAutoHyphens w:val="0"/>
        <w:jc w:val="right"/>
        <w:rPr>
          <w:rFonts w:ascii="Arial" w:hAnsi="Arial" w:cs="Arial"/>
          <w:sz w:val="18"/>
          <w:szCs w:val="28"/>
          <w:lang w:val="en-AU" w:eastAsia="en-AU"/>
        </w:rPr>
      </w:pPr>
      <w:r w:rsidRPr="00F466BF">
        <w:rPr>
          <w:rFonts w:ascii="Arial" w:hAnsi="Arial" w:cs="Arial"/>
          <w:sz w:val="18"/>
          <w:szCs w:val="28"/>
          <w:lang w:val="en-AU" w:eastAsia="en-AU"/>
        </w:rPr>
        <w:t>(TO BE DONE AFTER EVERY EVENT)</w:t>
      </w:r>
    </w:p>
    <w:p w14:paraId="3C32FDA2" w14:textId="31C288AC" w:rsidR="00231E22" w:rsidRPr="00F354D5" w:rsidRDefault="00231E22" w:rsidP="00231E22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 w:val="22"/>
          <w:szCs w:val="22"/>
          <w:u w:val="single"/>
          <w:lang w:val="en-AU"/>
        </w:rPr>
      </w:pPr>
    </w:p>
    <w:p w14:paraId="0B390280" w14:textId="70606AC3" w:rsidR="00231E22" w:rsidRDefault="00231E22" w:rsidP="00231E22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</w:pPr>
      <w:r w:rsidRPr="00AE12AE">
        <w:rPr>
          <w:rFonts w:ascii="Calibri" w:hAnsi="Calibri"/>
          <w:b/>
          <w:szCs w:val="22"/>
          <w:lang w:val="en-AU"/>
        </w:rPr>
        <w:t>LOCATON ……</w:t>
      </w:r>
      <w:r>
        <w:rPr>
          <w:rFonts w:ascii="Calibri" w:hAnsi="Calibri"/>
          <w:b/>
          <w:szCs w:val="22"/>
          <w:lang w:val="en-AU"/>
        </w:rPr>
        <w:t>.</w:t>
      </w:r>
      <w:r w:rsidRPr="00AE12AE">
        <w:rPr>
          <w:rFonts w:ascii="Calibri" w:hAnsi="Calibri"/>
          <w:b/>
          <w:szCs w:val="22"/>
          <w:lang w:val="en-AU"/>
        </w:rPr>
        <w:t>………………………………………</w:t>
      </w:r>
      <w:r>
        <w:rPr>
          <w:rFonts w:ascii="Calibri" w:hAnsi="Calibri"/>
          <w:b/>
          <w:szCs w:val="22"/>
          <w:lang w:val="en-AU"/>
        </w:rPr>
        <w:t>…</w:t>
      </w:r>
    </w:p>
    <w:p w14:paraId="2521A964" w14:textId="033CD360" w:rsidR="00231E22" w:rsidRDefault="00231E22" w:rsidP="00231E22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</w:pPr>
    </w:p>
    <w:p w14:paraId="176C2058" w14:textId="0F3E45D3" w:rsidR="00231E22" w:rsidRDefault="00231E22" w:rsidP="00231E22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</w:pPr>
      <w:r w:rsidRPr="00AE12AE">
        <w:rPr>
          <w:rFonts w:ascii="Calibri" w:hAnsi="Calibri"/>
          <w:b/>
          <w:szCs w:val="22"/>
          <w:lang w:val="en-AU"/>
        </w:rPr>
        <w:t xml:space="preserve">     DATE……………</w:t>
      </w:r>
      <w:proofErr w:type="gramStart"/>
      <w:r w:rsidRPr="00AE12AE">
        <w:rPr>
          <w:rFonts w:ascii="Calibri" w:hAnsi="Calibri"/>
          <w:b/>
          <w:szCs w:val="22"/>
          <w:lang w:val="en-AU"/>
        </w:rPr>
        <w:t>./</w:t>
      </w:r>
      <w:proofErr w:type="gramEnd"/>
      <w:r w:rsidRPr="00AE12AE">
        <w:rPr>
          <w:rFonts w:ascii="Calibri" w:hAnsi="Calibri"/>
          <w:b/>
          <w:szCs w:val="22"/>
          <w:lang w:val="en-AU"/>
        </w:rPr>
        <w:t>…………….../……………………</w:t>
      </w:r>
      <w:r>
        <w:rPr>
          <w:rFonts w:ascii="Calibri" w:hAnsi="Calibri"/>
          <w:b/>
          <w:szCs w:val="22"/>
          <w:lang w:val="en-AU"/>
        </w:rPr>
        <w:t>.</w:t>
      </w:r>
    </w:p>
    <w:p w14:paraId="2A21A098" w14:textId="77777777" w:rsidR="00231E22" w:rsidRDefault="00231E22" w:rsidP="00231E22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</w:pPr>
    </w:p>
    <w:p w14:paraId="6AAEB474" w14:textId="71239008" w:rsidR="00231E22" w:rsidRPr="00751B6A" w:rsidRDefault="00231E22" w:rsidP="00751B6A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b/>
          <w:szCs w:val="22"/>
          <w:lang w:val="en-AU"/>
        </w:rPr>
        <w:sectPr w:rsidR="00231E22" w:rsidRPr="00751B6A" w:rsidSect="00D8493D">
          <w:headerReference w:type="default" r:id="rId9"/>
          <w:footerReference w:type="default" r:id="rId10"/>
          <w:type w:val="continuous"/>
          <w:pgSz w:w="11906" w:h="16838"/>
          <w:pgMar w:top="709" w:right="1134" w:bottom="2268" w:left="1134" w:header="567" w:footer="567" w:gutter="0"/>
          <w:cols w:space="720"/>
          <w:docGrid w:linePitch="600" w:charSpace="40960"/>
        </w:sectPr>
      </w:pPr>
      <w:r>
        <w:rPr>
          <w:rFonts w:ascii="Calibri" w:hAnsi="Calibri"/>
          <w:b/>
          <w:szCs w:val="22"/>
          <w:lang w:val="en-AU"/>
        </w:rPr>
        <w:t>DAY………………………………………………………..</w:t>
      </w:r>
    </w:p>
    <w:p w14:paraId="76BD9545" w14:textId="77777777" w:rsidR="001A107A" w:rsidRPr="001A107A" w:rsidRDefault="001A107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bookmarkStart w:id="0" w:name="_GoBack"/>
      <w:bookmarkEnd w:id="0"/>
    </w:p>
    <w:p w14:paraId="57F24738" w14:textId="77777777" w:rsidR="008D7D95" w:rsidRDefault="008D7D95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  <w:sectPr w:rsidR="008D7D95" w:rsidSect="008D7D95">
          <w:type w:val="continuous"/>
          <w:pgSz w:w="11906" w:h="16838"/>
          <w:pgMar w:top="709" w:right="1134" w:bottom="2268" w:left="1134" w:header="720" w:footer="851" w:gutter="0"/>
          <w:cols w:space="720"/>
          <w:docGrid w:linePitch="600" w:charSpace="40960"/>
        </w:sectPr>
      </w:pPr>
    </w:p>
    <w:p w14:paraId="25A607C4" w14:textId="7B85AC9C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Sausages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…………………..…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……..</w:t>
      </w:r>
    </w:p>
    <w:p w14:paraId="6D84A5C5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14D85FEB" w14:textId="56427330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Onions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………………………..……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...</w:t>
      </w:r>
    </w:p>
    <w:p w14:paraId="4BE47CD5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1795D5A4" w14:textId="388291F2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Coke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………………………………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.....</w:t>
      </w:r>
    </w:p>
    <w:p w14:paraId="6A31BB62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10EE9165" w14:textId="2A09D306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Fanta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………………………………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...</w:t>
      </w:r>
    </w:p>
    <w:p w14:paraId="2B4C8DA9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32E34830" w14:textId="4E166BA1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Kirks Kola Beer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…………….……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</w:t>
      </w:r>
    </w:p>
    <w:p w14:paraId="54553154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63523FD3" w14:textId="3A1B5AF8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Diet coke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…………………….……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</w:t>
      </w:r>
    </w:p>
    <w:p w14:paraId="65677976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4DAB8EB7" w14:textId="0855B19F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Solo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…………………………….…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....</w:t>
      </w:r>
    </w:p>
    <w:p w14:paraId="498EDD12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08C3C62C" w14:textId="2B0259F6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proofErr w:type="spellStart"/>
      <w:r w:rsidRPr="001A107A">
        <w:rPr>
          <w:rFonts w:ascii="Arial" w:hAnsi="Arial" w:cs="Arial"/>
          <w:b/>
          <w:sz w:val="24"/>
          <w:szCs w:val="24"/>
          <w:lang w:val="en-AU" w:eastAsia="en-AU"/>
        </w:rPr>
        <w:t>Pasito</w:t>
      </w:r>
      <w:proofErr w:type="spellEnd"/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……………………………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..….</w:t>
      </w:r>
    </w:p>
    <w:p w14:paraId="59963629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72A8BB3A" w14:textId="08A7C625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Kirks Ginger Beer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.……</w:t>
      </w:r>
    </w:p>
    <w:p w14:paraId="4E239555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4624C20F" w14:textId="4D01271B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Kirks Lemonade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</w:t>
      </w:r>
    </w:p>
    <w:p w14:paraId="0B358DAC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2088B942" w14:textId="4535837D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Water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……………………………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</w:t>
      </w:r>
    </w:p>
    <w:p w14:paraId="3837CE2D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4FED6CD6" w14:textId="7EBC8F03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Paper towel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….</w:t>
      </w:r>
    </w:p>
    <w:p w14:paraId="49344F24" w14:textId="77777777" w:rsidR="001A107A" w:rsidRPr="001A107A" w:rsidRDefault="001A107A" w:rsidP="00751B6A">
      <w:pPr>
        <w:suppressAutoHyphens w:val="0"/>
        <w:jc w:val="left"/>
        <w:rPr>
          <w:rFonts w:ascii="Arial" w:hAnsi="Arial" w:cs="Arial"/>
          <w:b/>
          <w:sz w:val="22"/>
          <w:szCs w:val="24"/>
          <w:lang w:val="en-AU" w:eastAsia="en-AU"/>
        </w:rPr>
      </w:pPr>
    </w:p>
    <w:p w14:paraId="78B35327" w14:textId="35039C29" w:rsidR="001A107A" w:rsidRDefault="001A107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>
        <w:rPr>
          <w:rFonts w:ascii="Arial" w:hAnsi="Arial" w:cs="Arial"/>
          <w:b/>
          <w:sz w:val="24"/>
          <w:szCs w:val="24"/>
          <w:lang w:val="en-AU" w:eastAsia="en-AU"/>
        </w:rPr>
        <w:t>Napkins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>
        <w:rPr>
          <w:rFonts w:ascii="Arial" w:hAnsi="Arial" w:cs="Arial"/>
          <w:b/>
          <w:sz w:val="24"/>
          <w:szCs w:val="24"/>
          <w:lang w:val="en-AU" w:eastAsia="en-AU"/>
        </w:rPr>
        <w:t>……………………………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….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.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.</w:t>
      </w:r>
      <w:r>
        <w:rPr>
          <w:rFonts w:ascii="Arial" w:hAnsi="Arial" w:cs="Arial"/>
          <w:b/>
          <w:sz w:val="24"/>
          <w:szCs w:val="24"/>
          <w:lang w:val="en-AU" w:eastAsia="en-AU"/>
        </w:rPr>
        <w:t>…</w:t>
      </w:r>
    </w:p>
    <w:p w14:paraId="1289FB7A" w14:textId="77777777" w:rsidR="001A107A" w:rsidRDefault="001A107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3B044827" w14:textId="668AA2B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Aluminium foil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.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…..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...</w:t>
      </w:r>
    </w:p>
    <w:p w14:paraId="2E50DEBB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0CF31B12" w14:textId="6F912DCE" w:rsidR="001A107A" w:rsidRDefault="001A107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>
        <w:rPr>
          <w:rFonts w:ascii="Arial" w:hAnsi="Arial" w:cs="Arial"/>
          <w:b/>
          <w:sz w:val="24"/>
          <w:szCs w:val="24"/>
          <w:lang w:val="en-AU" w:eastAsia="en-AU"/>
        </w:rPr>
        <w:t>Tomato</w:t>
      </w:r>
      <w:r w:rsidR="0057610C">
        <w:rPr>
          <w:rFonts w:ascii="Arial" w:hAnsi="Arial" w:cs="Arial"/>
          <w:b/>
          <w:sz w:val="24"/>
          <w:szCs w:val="24"/>
          <w:lang w:val="en-AU" w:eastAsia="en-AU"/>
        </w:rPr>
        <w:t xml:space="preserve"> s</w:t>
      </w:r>
      <w:r w:rsidR="0057610C" w:rsidRPr="001A107A">
        <w:rPr>
          <w:rFonts w:ascii="Arial" w:hAnsi="Arial" w:cs="Arial"/>
          <w:b/>
          <w:sz w:val="24"/>
          <w:szCs w:val="24"/>
          <w:lang w:val="en-AU" w:eastAsia="en-AU"/>
        </w:rPr>
        <w:t>auces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="0057610C">
        <w:rPr>
          <w:rFonts w:ascii="Arial" w:hAnsi="Arial" w:cs="Arial"/>
          <w:b/>
          <w:sz w:val="24"/>
          <w:szCs w:val="24"/>
          <w:lang w:val="en-AU" w:eastAsia="en-AU"/>
        </w:rPr>
        <w:t>……………</w:t>
      </w:r>
      <w:r>
        <w:rPr>
          <w:rFonts w:ascii="Arial" w:hAnsi="Arial" w:cs="Arial"/>
          <w:b/>
          <w:sz w:val="24"/>
          <w:szCs w:val="24"/>
          <w:lang w:val="en-AU" w:eastAsia="en-AU"/>
        </w:rPr>
        <w:t>……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..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..</w:t>
      </w:r>
      <w:r>
        <w:rPr>
          <w:rFonts w:ascii="Arial" w:hAnsi="Arial" w:cs="Arial"/>
          <w:b/>
          <w:sz w:val="24"/>
          <w:szCs w:val="24"/>
          <w:lang w:val="en-AU" w:eastAsia="en-AU"/>
        </w:rPr>
        <w:t>….</w:t>
      </w:r>
    </w:p>
    <w:p w14:paraId="65623BC2" w14:textId="77777777" w:rsidR="001A107A" w:rsidRDefault="001A107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7F80CA69" w14:textId="2F97242F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Barbeque</w:t>
      </w:r>
      <w:r w:rsidR="0057610C" w:rsidRPr="0057610C">
        <w:rPr>
          <w:rFonts w:ascii="Arial" w:hAnsi="Arial" w:cs="Arial"/>
          <w:b/>
          <w:sz w:val="24"/>
          <w:szCs w:val="24"/>
          <w:lang w:val="en-AU" w:eastAsia="en-AU"/>
        </w:rPr>
        <w:t xml:space="preserve"> </w:t>
      </w:r>
      <w:r w:rsidR="0057610C">
        <w:rPr>
          <w:rFonts w:ascii="Arial" w:hAnsi="Arial" w:cs="Arial"/>
          <w:b/>
          <w:sz w:val="24"/>
          <w:szCs w:val="24"/>
          <w:lang w:val="en-AU" w:eastAsia="en-AU"/>
        </w:rPr>
        <w:t>s</w:t>
      </w:r>
      <w:r w:rsidR="0057610C" w:rsidRPr="001A107A">
        <w:rPr>
          <w:rFonts w:ascii="Arial" w:hAnsi="Arial" w:cs="Arial"/>
          <w:b/>
          <w:sz w:val="24"/>
          <w:szCs w:val="24"/>
          <w:lang w:val="en-AU" w:eastAsia="en-AU"/>
        </w:rPr>
        <w:t>auces</w:t>
      </w:r>
      <w:r w:rsidR="0057610C">
        <w:rPr>
          <w:rFonts w:ascii="Arial" w:hAnsi="Arial" w:cs="Arial"/>
          <w:b/>
          <w:sz w:val="24"/>
          <w:szCs w:val="24"/>
          <w:lang w:val="en-AU" w:eastAsia="en-AU"/>
        </w:rPr>
        <w:t>: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 </w:t>
      </w:r>
      <w:r w:rsidR="0057610C">
        <w:rPr>
          <w:rFonts w:ascii="Arial" w:hAnsi="Arial" w:cs="Arial"/>
          <w:b/>
          <w:sz w:val="24"/>
          <w:szCs w:val="24"/>
          <w:lang w:val="en-AU" w:eastAsia="en-AU"/>
        </w:rPr>
        <w:t>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..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…..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.</w:t>
      </w:r>
    </w:p>
    <w:p w14:paraId="0AE21895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1ED5B81D" w14:textId="02B4F1D9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American mustard</w:t>
      </w:r>
      <w:r w:rsidR="0057610C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…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</w:t>
      </w:r>
    </w:p>
    <w:p w14:paraId="42410F82" w14:textId="140CB262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54FCBD5A" w14:textId="72AEC47B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Sweet chilli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…………………..…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.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..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…...</w:t>
      </w:r>
    </w:p>
    <w:p w14:paraId="3BB4780C" w14:textId="77777777" w:rsidR="001A107A" w:rsidRDefault="001A107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305C08DC" w14:textId="35B49ACC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Gloves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………………………..……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…..</w:t>
      </w:r>
    </w:p>
    <w:p w14:paraId="55CC9F16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25FFED8E" w14:textId="6CA3551B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proofErr w:type="spellStart"/>
      <w:r w:rsidRPr="001A107A">
        <w:rPr>
          <w:rFonts w:ascii="Arial" w:hAnsi="Arial" w:cs="Arial"/>
          <w:b/>
          <w:sz w:val="24"/>
          <w:szCs w:val="24"/>
          <w:lang w:val="en-AU" w:eastAsia="en-AU"/>
        </w:rPr>
        <w:t>Scourers</w:t>
      </w:r>
      <w:proofErr w:type="spellEnd"/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……………………..…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….</w:t>
      </w:r>
    </w:p>
    <w:p w14:paraId="66491CE7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1DE6AC3A" w14:textId="5104D435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Spray and wipe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……………..………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.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…..</w:t>
      </w:r>
    </w:p>
    <w:p w14:paraId="3569EC89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3BA417D7" w14:textId="414DE892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Aluminium trays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 xml:space="preserve">: 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…………….…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..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…</w:t>
      </w:r>
      <w:r w:rsidR="00935A50">
        <w:rPr>
          <w:rFonts w:ascii="Arial" w:hAnsi="Arial" w:cs="Arial"/>
          <w:b/>
          <w:sz w:val="24"/>
          <w:szCs w:val="24"/>
          <w:lang w:val="en-AU" w:eastAsia="en-AU"/>
        </w:rPr>
        <w:t>.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…..</w:t>
      </w:r>
      <w:r w:rsidRPr="001A107A">
        <w:rPr>
          <w:rFonts w:ascii="Arial" w:hAnsi="Arial" w:cs="Arial"/>
          <w:b/>
          <w:sz w:val="24"/>
          <w:szCs w:val="24"/>
          <w:lang w:val="en-AU" w:eastAsia="en-AU"/>
        </w:rPr>
        <w:t>.</w:t>
      </w:r>
    </w:p>
    <w:p w14:paraId="2133654E" w14:textId="77777777" w:rsidR="00751B6A" w:rsidRPr="001A107A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</w:p>
    <w:p w14:paraId="7E8457A8" w14:textId="4AF40483" w:rsidR="008D7D95" w:rsidRDefault="00751B6A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</w:pPr>
      <w:r w:rsidRPr="001A107A">
        <w:rPr>
          <w:rFonts w:ascii="Arial" w:hAnsi="Arial" w:cs="Arial"/>
          <w:b/>
          <w:sz w:val="24"/>
          <w:szCs w:val="24"/>
          <w:lang w:val="en-AU" w:eastAsia="en-AU"/>
        </w:rPr>
        <w:t>Garbage bags</w:t>
      </w:r>
      <w:r w:rsidR="008D7D95">
        <w:rPr>
          <w:rFonts w:ascii="Arial" w:hAnsi="Arial" w:cs="Arial"/>
          <w:b/>
          <w:sz w:val="24"/>
          <w:szCs w:val="24"/>
          <w:lang w:val="en-AU" w:eastAsia="en-AU"/>
        </w:rPr>
        <w:t>: ………………………..…..</w:t>
      </w:r>
    </w:p>
    <w:p w14:paraId="0C53BD3A" w14:textId="77777777" w:rsidR="008D7D95" w:rsidRDefault="008D7D95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lang w:val="en-AU" w:eastAsia="en-AU"/>
        </w:rPr>
        <w:sectPr w:rsidR="008D7D95" w:rsidSect="008D7D95">
          <w:type w:val="continuous"/>
          <w:pgSz w:w="11906" w:h="16838"/>
          <w:pgMar w:top="709" w:right="1134" w:bottom="2268" w:left="1134" w:header="720" w:footer="851" w:gutter="0"/>
          <w:cols w:num="2" w:space="720"/>
          <w:docGrid w:linePitch="600" w:charSpace="40960"/>
        </w:sectPr>
      </w:pPr>
    </w:p>
    <w:p w14:paraId="4E20FA48" w14:textId="77777777" w:rsidR="00382ECE" w:rsidRDefault="00382ECE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</w:p>
    <w:p w14:paraId="1C25B2F8" w14:textId="48C691EE" w:rsidR="00935A50" w:rsidRPr="00935A50" w:rsidRDefault="00935A50" w:rsidP="00751B6A">
      <w:pPr>
        <w:suppressAutoHyphens w:val="0"/>
        <w:jc w:val="left"/>
        <w:rPr>
          <w:rFonts w:ascii="Arial" w:hAnsi="Arial" w:cs="Arial"/>
          <w:b/>
          <w:sz w:val="24"/>
          <w:szCs w:val="24"/>
          <w:u w:val="single"/>
          <w:lang w:val="en-AU" w:eastAsia="en-AU"/>
        </w:rPr>
      </w:pPr>
      <w:r w:rsidRPr="00935A50">
        <w:rPr>
          <w:rFonts w:ascii="Arial" w:hAnsi="Arial" w:cs="Arial"/>
          <w:b/>
          <w:sz w:val="24"/>
          <w:szCs w:val="24"/>
          <w:u w:val="single"/>
          <w:lang w:val="en-AU" w:eastAsia="en-AU"/>
        </w:rPr>
        <w:t>Quantities</w:t>
      </w:r>
    </w:p>
    <w:p w14:paraId="5C4D4A3B" w14:textId="77777777" w:rsidR="00935A50" w:rsidRDefault="00935A50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</w:p>
    <w:p w14:paraId="5E4D4FE2" w14:textId="11A555CD" w:rsidR="008D7D95" w:rsidRPr="00382ECE" w:rsidRDefault="0057610C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Drinks</w:t>
      </w:r>
      <w:r w:rsidRPr="00382ECE">
        <w:rPr>
          <w:rFonts w:ascii="Arial" w:hAnsi="Arial" w:cs="Arial"/>
          <w:sz w:val="24"/>
          <w:szCs w:val="24"/>
          <w:lang w:val="en-AU" w:eastAsia="en-AU"/>
        </w:rPr>
        <w:t xml:space="preserve">: </w:t>
      </w:r>
      <w:r w:rsidR="008D7D95" w:rsidRPr="00382ECE">
        <w:rPr>
          <w:rFonts w:ascii="Arial" w:hAnsi="Arial" w:cs="Arial"/>
          <w:sz w:val="24"/>
          <w:szCs w:val="24"/>
          <w:lang w:val="en-AU" w:eastAsia="en-AU"/>
        </w:rPr>
        <w:t xml:space="preserve">by the can or the bottle </w:t>
      </w:r>
      <w:r w:rsidR="00E6520A">
        <w:rPr>
          <w:rFonts w:ascii="Arial" w:hAnsi="Arial" w:cs="Arial"/>
          <w:sz w:val="24"/>
          <w:szCs w:val="24"/>
          <w:lang w:val="en-AU" w:eastAsia="en-AU"/>
        </w:rPr>
        <w:t>(</w:t>
      </w:r>
      <w:r w:rsidR="008D7D95" w:rsidRPr="00382ECE">
        <w:rPr>
          <w:rFonts w:ascii="Arial" w:hAnsi="Arial" w:cs="Arial"/>
          <w:sz w:val="24"/>
          <w:szCs w:val="24"/>
          <w:lang w:val="en-AU" w:eastAsia="en-AU"/>
        </w:rPr>
        <w:t>not the box</w:t>
      </w:r>
      <w:r w:rsidR="00E6520A">
        <w:rPr>
          <w:rFonts w:ascii="Arial" w:hAnsi="Arial" w:cs="Arial"/>
          <w:sz w:val="24"/>
          <w:szCs w:val="24"/>
          <w:lang w:val="en-AU" w:eastAsia="en-AU"/>
        </w:rPr>
        <w:t>)</w:t>
      </w:r>
      <w:r w:rsidR="008D7D95" w:rsidRPr="00382ECE">
        <w:rPr>
          <w:rFonts w:ascii="Arial" w:hAnsi="Arial" w:cs="Arial"/>
          <w:sz w:val="24"/>
          <w:szCs w:val="24"/>
          <w:lang w:val="en-AU" w:eastAsia="en-AU"/>
        </w:rPr>
        <w:t>.</w:t>
      </w:r>
    </w:p>
    <w:p w14:paraId="36E899BD" w14:textId="2AB87623" w:rsidR="008D7D95" w:rsidRDefault="008D7D95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Sausages</w:t>
      </w:r>
      <w:r w:rsidR="0057610C" w:rsidRPr="00382ECE">
        <w:rPr>
          <w:rFonts w:ascii="Arial" w:hAnsi="Arial" w:cs="Arial"/>
          <w:sz w:val="24"/>
          <w:szCs w:val="24"/>
          <w:lang w:val="en-AU" w:eastAsia="en-AU"/>
        </w:rPr>
        <w:t>:</w:t>
      </w:r>
      <w:r w:rsidRPr="00382ECE">
        <w:rPr>
          <w:rFonts w:ascii="Arial" w:hAnsi="Arial" w:cs="Arial"/>
          <w:sz w:val="24"/>
          <w:szCs w:val="24"/>
          <w:lang w:val="en-AU" w:eastAsia="en-AU"/>
        </w:rPr>
        <w:t xml:space="preserve"> by the sausage </w:t>
      </w:r>
      <w:r w:rsidR="00935A50">
        <w:rPr>
          <w:rFonts w:ascii="Arial" w:hAnsi="Arial" w:cs="Arial"/>
          <w:sz w:val="24"/>
          <w:szCs w:val="24"/>
          <w:lang w:val="en-AU" w:eastAsia="en-AU"/>
        </w:rPr>
        <w:t>(</w:t>
      </w:r>
      <w:r w:rsidRPr="00382ECE">
        <w:rPr>
          <w:rFonts w:ascii="Arial" w:hAnsi="Arial" w:cs="Arial"/>
          <w:sz w:val="24"/>
          <w:szCs w:val="24"/>
          <w:lang w:val="en-AU" w:eastAsia="en-AU"/>
        </w:rPr>
        <w:t>not the kilo</w:t>
      </w:r>
      <w:r w:rsidR="00935A50">
        <w:rPr>
          <w:rFonts w:ascii="Arial" w:hAnsi="Arial" w:cs="Arial"/>
          <w:sz w:val="24"/>
          <w:szCs w:val="24"/>
          <w:lang w:val="en-AU" w:eastAsia="en-AU"/>
        </w:rPr>
        <w:t>)</w:t>
      </w:r>
      <w:r w:rsidRPr="00382ECE">
        <w:rPr>
          <w:rFonts w:ascii="Arial" w:hAnsi="Arial" w:cs="Arial"/>
          <w:sz w:val="24"/>
          <w:szCs w:val="24"/>
          <w:lang w:val="en-AU" w:eastAsia="en-AU"/>
        </w:rPr>
        <w:t>.</w:t>
      </w:r>
    </w:p>
    <w:p w14:paraId="71922C34" w14:textId="718ADAD7" w:rsidR="00D8493D" w:rsidRPr="00D8493D" w:rsidRDefault="00D8493D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D8493D">
        <w:rPr>
          <w:rFonts w:ascii="Arial" w:hAnsi="Arial" w:cs="Arial"/>
          <w:sz w:val="24"/>
          <w:szCs w:val="24"/>
          <w:u w:val="single"/>
          <w:lang w:val="en-AU" w:eastAsia="en-AU"/>
        </w:rPr>
        <w:t>Onions</w:t>
      </w:r>
      <w:r>
        <w:rPr>
          <w:rFonts w:ascii="Arial" w:hAnsi="Arial" w:cs="Arial"/>
          <w:sz w:val="24"/>
          <w:szCs w:val="24"/>
          <w:lang w:val="en-AU" w:eastAsia="en-AU"/>
        </w:rPr>
        <w:t>: by the kilo.</w:t>
      </w:r>
    </w:p>
    <w:p w14:paraId="14FE2921" w14:textId="5C10FDD3" w:rsidR="008D7D95" w:rsidRPr="00382ECE" w:rsidRDefault="00935A50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Paper towel</w:t>
      </w:r>
      <w:r>
        <w:rPr>
          <w:rFonts w:ascii="Arial" w:hAnsi="Arial" w:cs="Arial"/>
          <w:sz w:val="24"/>
          <w:szCs w:val="24"/>
          <w:lang w:val="en-AU" w:eastAsia="en-AU"/>
        </w:rPr>
        <w:t>: by the roll.</w:t>
      </w:r>
    </w:p>
    <w:p w14:paraId="619BEA7A" w14:textId="189C0FF0" w:rsidR="0057610C" w:rsidRPr="00382ECE" w:rsidRDefault="0057610C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Napkins</w:t>
      </w:r>
      <w:r w:rsidRPr="00382ECE">
        <w:rPr>
          <w:rFonts w:ascii="Arial" w:hAnsi="Arial" w:cs="Arial"/>
          <w:sz w:val="24"/>
          <w:szCs w:val="24"/>
          <w:lang w:val="en-AU" w:eastAsia="en-AU"/>
        </w:rPr>
        <w:t>: by the 100.</w:t>
      </w:r>
    </w:p>
    <w:p w14:paraId="4C598CAE" w14:textId="4620C94F" w:rsidR="0057610C" w:rsidRPr="00382ECE" w:rsidRDefault="0057610C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Aluminium</w:t>
      </w:r>
      <w:r w:rsidR="00382ECE"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 xml:space="preserve"> foil</w:t>
      </w:r>
      <w:r w:rsidRPr="00382ECE">
        <w:rPr>
          <w:rFonts w:ascii="Arial" w:hAnsi="Arial" w:cs="Arial"/>
          <w:sz w:val="24"/>
          <w:szCs w:val="24"/>
          <w:lang w:val="en-AU" w:eastAsia="en-AU"/>
        </w:rPr>
        <w:t>: by the roll.</w:t>
      </w:r>
    </w:p>
    <w:p w14:paraId="2CD4D602" w14:textId="3938B39D" w:rsidR="00382ECE" w:rsidRPr="00382ECE" w:rsidRDefault="00382ECE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Aluminium trays</w:t>
      </w:r>
      <w:r w:rsidRPr="00382ECE">
        <w:rPr>
          <w:rFonts w:ascii="Arial" w:hAnsi="Arial" w:cs="Arial"/>
          <w:sz w:val="24"/>
          <w:szCs w:val="24"/>
          <w:lang w:val="en-AU" w:eastAsia="en-AU"/>
        </w:rPr>
        <w:t>: pack of four.</w:t>
      </w:r>
    </w:p>
    <w:p w14:paraId="361C25D5" w14:textId="0AB2E8FC" w:rsidR="0057610C" w:rsidRPr="00382ECE" w:rsidRDefault="0057610C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Sauces</w:t>
      </w:r>
      <w:r w:rsidRPr="00382ECE">
        <w:rPr>
          <w:rFonts w:ascii="Arial" w:hAnsi="Arial" w:cs="Arial"/>
          <w:sz w:val="24"/>
          <w:szCs w:val="24"/>
          <w:lang w:val="en-AU" w:eastAsia="en-AU"/>
        </w:rPr>
        <w:t>: by the litre.</w:t>
      </w:r>
    </w:p>
    <w:p w14:paraId="7182B583" w14:textId="3E7A4CB0" w:rsidR="0057610C" w:rsidRPr="00382ECE" w:rsidRDefault="0057610C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Gloves</w:t>
      </w:r>
      <w:r w:rsidRPr="00382ECE">
        <w:rPr>
          <w:rFonts w:ascii="Arial" w:hAnsi="Arial" w:cs="Arial"/>
          <w:sz w:val="24"/>
          <w:szCs w:val="24"/>
          <w:lang w:val="en-AU" w:eastAsia="en-AU"/>
        </w:rPr>
        <w:t>: by the box (always keep one full box).</w:t>
      </w:r>
    </w:p>
    <w:p w14:paraId="74DCDD91" w14:textId="3528577B" w:rsidR="0057610C" w:rsidRPr="00382ECE" w:rsidRDefault="0057610C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proofErr w:type="spellStart"/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Scourers</w:t>
      </w:r>
      <w:proofErr w:type="spellEnd"/>
      <w:r w:rsidRPr="00382ECE">
        <w:rPr>
          <w:rFonts w:ascii="Arial" w:hAnsi="Arial" w:cs="Arial"/>
          <w:sz w:val="24"/>
          <w:szCs w:val="24"/>
          <w:lang w:val="en-AU" w:eastAsia="en-AU"/>
        </w:rPr>
        <w:t xml:space="preserve">: by single </w:t>
      </w:r>
      <w:proofErr w:type="spellStart"/>
      <w:r w:rsidRPr="00382ECE">
        <w:rPr>
          <w:rFonts w:ascii="Arial" w:hAnsi="Arial" w:cs="Arial"/>
          <w:sz w:val="24"/>
          <w:szCs w:val="24"/>
          <w:lang w:val="en-AU" w:eastAsia="en-AU"/>
        </w:rPr>
        <w:t>scourers</w:t>
      </w:r>
      <w:proofErr w:type="spellEnd"/>
      <w:r w:rsidRPr="00382ECE">
        <w:rPr>
          <w:rFonts w:ascii="Arial" w:hAnsi="Arial" w:cs="Arial"/>
          <w:sz w:val="24"/>
          <w:szCs w:val="24"/>
          <w:lang w:val="en-AU" w:eastAsia="en-AU"/>
        </w:rPr>
        <w:t>.</w:t>
      </w:r>
    </w:p>
    <w:p w14:paraId="7F31D0E8" w14:textId="5ABE9454" w:rsidR="0057610C" w:rsidRPr="00382ECE" w:rsidRDefault="00935A50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>
        <w:rPr>
          <w:rFonts w:ascii="Arial" w:hAnsi="Arial" w:cs="Arial"/>
          <w:sz w:val="24"/>
          <w:szCs w:val="24"/>
          <w:u w:val="single"/>
          <w:lang w:val="en-AU" w:eastAsia="en-AU"/>
        </w:rPr>
        <w:t>Spra</w:t>
      </w:r>
      <w:r w:rsidR="00382ECE"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y and wipe</w:t>
      </w:r>
      <w:r w:rsidR="00382ECE" w:rsidRPr="00382ECE">
        <w:rPr>
          <w:rFonts w:ascii="Arial" w:hAnsi="Arial" w:cs="Arial"/>
          <w:sz w:val="24"/>
          <w:szCs w:val="24"/>
          <w:lang w:val="en-AU" w:eastAsia="en-AU"/>
        </w:rPr>
        <w:t>: by the bottle (always keep one full bottle).</w:t>
      </w:r>
    </w:p>
    <w:p w14:paraId="62D44227" w14:textId="565320DF" w:rsidR="00382ECE" w:rsidRPr="00382ECE" w:rsidRDefault="00382ECE" w:rsidP="00751B6A">
      <w:pPr>
        <w:suppressAutoHyphens w:val="0"/>
        <w:jc w:val="left"/>
        <w:rPr>
          <w:rFonts w:ascii="Arial" w:hAnsi="Arial" w:cs="Arial"/>
          <w:sz w:val="24"/>
          <w:szCs w:val="24"/>
          <w:lang w:val="en-AU" w:eastAsia="en-AU"/>
        </w:rPr>
      </w:pPr>
      <w:r w:rsidRPr="00935A50">
        <w:rPr>
          <w:rFonts w:ascii="Arial" w:hAnsi="Arial" w:cs="Arial"/>
          <w:sz w:val="24"/>
          <w:szCs w:val="24"/>
          <w:u w:val="single"/>
          <w:lang w:val="en-AU" w:eastAsia="en-AU"/>
        </w:rPr>
        <w:t>Garbage bags</w:t>
      </w:r>
      <w:r w:rsidRPr="00382ECE">
        <w:rPr>
          <w:rFonts w:ascii="Arial" w:hAnsi="Arial" w:cs="Arial"/>
          <w:sz w:val="24"/>
          <w:szCs w:val="24"/>
          <w:lang w:val="en-AU" w:eastAsia="en-AU"/>
        </w:rPr>
        <w:t>: by the roll (always keep one for roll).</w:t>
      </w:r>
    </w:p>
    <w:sectPr w:rsidR="00382ECE" w:rsidRPr="00382ECE" w:rsidSect="008D7D95">
      <w:type w:val="continuous"/>
      <w:pgSz w:w="11906" w:h="16838"/>
      <w:pgMar w:top="709" w:right="1134" w:bottom="2268" w:left="1134" w:header="720" w:footer="851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820208" w14:textId="77777777" w:rsidR="00435ED9" w:rsidRDefault="00435ED9">
      <w:r>
        <w:separator/>
      </w:r>
    </w:p>
  </w:endnote>
  <w:endnote w:type="continuationSeparator" w:id="0">
    <w:p w14:paraId="5906179D" w14:textId="77777777" w:rsidR="00435ED9" w:rsidRDefault="00435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118C2D" w14:textId="77777777" w:rsidR="00D8493D" w:rsidRDefault="00D8493D">
    <w:pPr>
      <w:pStyle w:val="Footer"/>
      <w:pBdr>
        <w:top w:val="double" w:sz="40" w:space="11" w:color="000000"/>
      </w:pBdr>
      <w:ind w:right="-518" w:hanging="567"/>
      <w:jc w:val="center"/>
      <w:rPr>
        <w:rFonts w:ascii="Arial" w:hAnsi="Arial" w:cs="Arial"/>
        <w:b/>
        <w:i/>
        <w:sz w:val="32"/>
      </w:rPr>
    </w:pPr>
    <w:r>
      <w:rPr>
        <w:rFonts w:ascii="Arial" w:hAnsi="Arial" w:cs="Arial"/>
        <w:b/>
        <w:i/>
        <w:sz w:val="32"/>
      </w:rPr>
      <w:t>Grow, learn, make friends, have fun, while helping others</w:t>
    </w:r>
  </w:p>
  <w:p w14:paraId="633B7648" w14:textId="77777777" w:rsidR="00D8493D" w:rsidRDefault="00D8493D">
    <w:pPr>
      <w:pStyle w:val="Footer"/>
      <w:rPr>
        <w:rFonts w:ascii="Arial" w:hAnsi="Arial" w:cs="Arial"/>
        <w:b/>
        <w:i/>
        <w:sz w:val="32"/>
      </w:rPr>
    </w:pPr>
  </w:p>
  <w:p w14:paraId="7B35A37C" w14:textId="6737E816" w:rsidR="00D8493D" w:rsidRPr="00AC0E19" w:rsidRDefault="00D8493D">
    <w:pPr>
      <w:pStyle w:val="Footer"/>
      <w:rPr>
        <w:rFonts w:ascii="Arial" w:hAnsi="Arial" w:cs="Arial"/>
        <w:b/>
        <w:i/>
        <w:sz w:val="16"/>
        <w:szCs w:val="16"/>
      </w:rPr>
    </w:pPr>
    <w:r>
      <w:rPr>
        <w:rFonts w:ascii="Arial" w:hAnsi="Arial" w:cs="Arial"/>
        <w:b/>
        <w:i/>
        <w:sz w:val="16"/>
        <w:szCs w:val="16"/>
      </w:rPr>
      <w:t>Stock Take v1.0 05.06.2017</w:t>
    </w:r>
  </w:p>
  <w:p w14:paraId="6D8AE2BE" w14:textId="77777777" w:rsidR="00833748" w:rsidRDefault="00833748">
    <w:pPr>
      <w:pStyle w:val="Footer"/>
      <w:rPr>
        <w:rFonts w:ascii="Arial" w:hAnsi="Arial" w:cs="Arial"/>
        <w:b/>
        <w:i/>
        <w:sz w:val="3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4A7409" w14:textId="77777777" w:rsidR="00435ED9" w:rsidRDefault="00435ED9">
      <w:r>
        <w:separator/>
      </w:r>
    </w:p>
  </w:footnote>
  <w:footnote w:type="continuationSeparator" w:id="0">
    <w:p w14:paraId="05EF705D" w14:textId="77777777" w:rsidR="00435ED9" w:rsidRDefault="00435E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75DC99" w14:textId="1B74F971" w:rsidR="00D8493D" w:rsidRDefault="00D8493D">
    <w:pPr>
      <w:pStyle w:val="Header"/>
      <w:jc w:val="right"/>
      <w:rPr>
        <w:color w:val="5B9BD5" w:themeColor="accent1"/>
      </w:rPr>
    </w:pPr>
    <w:sdt>
      <w:sdtPr>
        <w:rPr>
          <w:color w:val="5B9BD5" w:themeColor="accent1"/>
        </w:rPr>
        <w:alias w:val="Title"/>
        <w:tag w:val=""/>
        <w:id w:val="664756013"/>
        <w:placeholder>
          <w:docPart w:val="855130E547EA4E688C31A934007C3EBD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>
          <w:rPr>
            <w:color w:val="5B9BD5" w:themeColor="accent1"/>
          </w:rPr>
          <w:t xml:space="preserve">The Apex Club of Bunbury </w:t>
        </w:r>
        <w:proofErr w:type="spellStart"/>
        <w:r>
          <w:rPr>
            <w:color w:val="5B9BD5" w:themeColor="accent1"/>
          </w:rPr>
          <w:t>Koombana</w:t>
        </w:r>
        <w:proofErr w:type="spellEnd"/>
      </w:sdtContent>
    </w:sdt>
    <w:r>
      <w:rPr>
        <w:color w:val="5B9BD5" w:themeColor="accent1"/>
      </w:rPr>
      <w:t xml:space="preserve"> | </w:t>
    </w:r>
    <w:sdt>
      <w:sdtPr>
        <w:rPr>
          <w:color w:val="5B9BD5" w:themeColor="accent1"/>
        </w:rPr>
        <w:alias w:val="Author"/>
        <w:tag w:val=""/>
        <w:id w:val="-1677181147"/>
        <w:placeholder>
          <w:docPart w:val="5F3196280745492FBCA230C79A681FC8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r>
          <w:rPr>
            <w:color w:val="5B9BD5" w:themeColor="accent1"/>
          </w:rPr>
          <w:t>Nathan Locke</w:t>
        </w:r>
      </w:sdtContent>
    </w:sdt>
  </w:p>
  <w:p w14:paraId="66F62AB5" w14:textId="77777777" w:rsidR="00AD46E3" w:rsidRDefault="00AD46E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1603A9"/>
    <w:multiLevelType w:val="hybridMultilevel"/>
    <w:tmpl w:val="209A0F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E2183E"/>
    <w:multiLevelType w:val="hybridMultilevel"/>
    <w:tmpl w:val="6F7416B6"/>
    <w:lvl w:ilvl="0" w:tplc="4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A673640"/>
    <w:multiLevelType w:val="hybridMultilevel"/>
    <w:tmpl w:val="E5BE5FD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F475E5"/>
    <w:multiLevelType w:val="hybridMultilevel"/>
    <w:tmpl w:val="4DDC663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8519A3"/>
    <w:multiLevelType w:val="hybridMultilevel"/>
    <w:tmpl w:val="BB32FD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F8086C"/>
    <w:multiLevelType w:val="hybridMultilevel"/>
    <w:tmpl w:val="8778AE6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CE3602"/>
    <w:multiLevelType w:val="hybridMultilevel"/>
    <w:tmpl w:val="07C6A6A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FA1B0B"/>
    <w:multiLevelType w:val="hybridMultilevel"/>
    <w:tmpl w:val="517094EC"/>
    <w:lvl w:ilvl="0" w:tplc="4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CE32E11"/>
    <w:multiLevelType w:val="hybridMultilevel"/>
    <w:tmpl w:val="428A23D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49755EE"/>
    <w:multiLevelType w:val="hybridMultilevel"/>
    <w:tmpl w:val="DA627A7A"/>
    <w:lvl w:ilvl="0" w:tplc="3DE83E28"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4C527FB"/>
    <w:multiLevelType w:val="hybridMultilevel"/>
    <w:tmpl w:val="EB22FBA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CA6EF1"/>
    <w:multiLevelType w:val="hybridMultilevel"/>
    <w:tmpl w:val="811EBE1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C93EFE"/>
    <w:multiLevelType w:val="hybridMultilevel"/>
    <w:tmpl w:val="8A404250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6B23B3"/>
    <w:multiLevelType w:val="hybridMultilevel"/>
    <w:tmpl w:val="022E09F8"/>
    <w:lvl w:ilvl="0" w:tplc="BEA8CCB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690D19"/>
    <w:multiLevelType w:val="hybridMultilevel"/>
    <w:tmpl w:val="C5ACFC1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B53B55"/>
    <w:multiLevelType w:val="hybridMultilevel"/>
    <w:tmpl w:val="E7F08F3A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B066C2"/>
    <w:multiLevelType w:val="hybridMultilevel"/>
    <w:tmpl w:val="E6A627C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2F0992"/>
    <w:multiLevelType w:val="hybridMultilevel"/>
    <w:tmpl w:val="6FFA53F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DD2CC2"/>
    <w:multiLevelType w:val="hybridMultilevel"/>
    <w:tmpl w:val="798EE0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7569D"/>
    <w:multiLevelType w:val="hybridMultilevel"/>
    <w:tmpl w:val="07C6A6A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342333"/>
    <w:multiLevelType w:val="hybridMultilevel"/>
    <w:tmpl w:val="34448558"/>
    <w:lvl w:ilvl="0" w:tplc="0C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F171DF"/>
    <w:multiLevelType w:val="hybridMultilevel"/>
    <w:tmpl w:val="8BF6C1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25E5574"/>
    <w:multiLevelType w:val="hybridMultilevel"/>
    <w:tmpl w:val="38FC84D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6E6314"/>
    <w:multiLevelType w:val="hybridMultilevel"/>
    <w:tmpl w:val="4B2C559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830AA6"/>
    <w:multiLevelType w:val="hybridMultilevel"/>
    <w:tmpl w:val="4F98FF7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5329BF"/>
    <w:multiLevelType w:val="hybridMultilevel"/>
    <w:tmpl w:val="CB96CF7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1E472E"/>
    <w:multiLevelType w:val="hybridMultilevel"/>
    <w:tmpl w:val="EEE6A1A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8"/>
  </w:num>
  <w:num w:numId="3">
    <w:abstractNumId w:val="3"/>
  </w:num>
  <w:num w:numId="4">
    <w:abstractNumId w:val="11"/>
  </w:num>
  <w:num w:numId="5">
    <w:abstractNumId w:val="27"/>
  </w:num>
  <w:num w:numId="6">
    <w:abstractNumId w:val="15"/>
  </w:num>
  <w:num w:numId="7">
    <w:abstractNumId w:val="2"/>
  </w:num>
  <w:num w:numId="8">
    <w:abstractNumId w:val="26"/>
  </w:num>
  <w:num w:numId="9">
    <w:abstractNumId w:val="25"/>
  </w:num>
  <w:num w:numId="10">
    <w:abstractNumId w:val="17"/>
  </w:num>
  <w:num w:numId="11">
    <w:abstractNumId w:val="8"/>
  </w:num>
  <w:num w:numId="12">
    <w:abstractNumId w:val="4"/>
  </w:num>
  <w:num w:numId="13">
    <w:abstractNumId w:val="12"/>
  </w:num>
  <w:num w:numId="14">
    <w:abstractNumId w:val="6"/>
  </w:num>
  <w:num w:numId="15">
    <w:abstractNumId w:val="16"/>
  </w:num>
  <w:num w:numId="16">
    <w:abstractNumId w:val="13"/>
  </w:num>
  <w:num w:numId="17">
    <w:abstractNumId w:val="10"/>
  </w:num>
  <w:num w:numId="18">
    <w:abstractNumId w:val="5"/>
  </w:num>
  <w:num w:numId="19">
    <w:abstractNumId w:val="9"/>
  </w:num>
  <w:num w:numId="20">
    <w:abstractNumId w:val="23"/>
  </w:num>
  <w:num w:numId="21">
    <w:abstractNumId w:val="19"/>
  </w:num>
  <w:num w:numId="22">
    <w:abstractNumId w:val="24"/>
  </w:num>
  <w:num w:numId="23">
    <w:abstractNumId w:val="1"/>
  </w:num>
  <w:num w:numId="24">
    <w:abstractNumId w:val="21"/>
  </w:num>
  <w:num w:numId="25">
    <w:abstractNumId w:val="22"/>
  </w:num>
  <w:num w:numId="26">
    <w:abstractNumId w:val="20"/>
  </w:num>
  <w:num w:numId="27">
    <w:abstractNumId w:val="1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6E3"/>
    <w:rsid w:val="00002A12"/>
    <w:rsid w:val="000044F7"/>
    <w:rsid w:val="00062A59"/>
    <w:rsid w:val="000C4634"/>
    <w:rsid w:val="00134BA4"/>
    <w:rsid w:val="00147EA5"/>
    <w:rsid w:val="001A107A"/>
    <w:rsid w:val="00231E22"/>
    <w:rsid w:val="002E0508"/>
    <w:rsid w:val="002E5F75"/>
    <w:rsid w:val="002F2CC5"/>
    <w:rsid w:val="00352FF6"/>
    <w:rsid w:val="00382ECE"/>
    <w:rsid w:val="003874DD"/>
    <w:rsid w:val="00395166"/>
    <w:rsid w:val="00435ED9"/>
    <w:rsid w:val="0046166C"/>
    <w:rsid w:val="00475519"/>
    <w:rsid w:val="00495EBF"/>
    <w:rsid w:val="0057610C"/>
    <w:rsid w:val="006445F8"/>
    <w:rsid w:val="006A1BC5"/>
    <w:rsid w:val="006A5A9F"/>
    <w:rsid w:val="00711B95"/>
    <w:rsid w:val="00733374"/>
    <w:rsid w:val="00751B6A"/>
    <w:rsid w:val="007E57DE"/>
    <w:rsid w:val="00806FCA"/>
    <w:rsid w:val="0082198C"/>
    <w:rsid w:val="00833748"/>
    <w:rsid w:val="00837819"/>
    <w:rsid w:val="00883660"/>
    <w:rsid w:val="008D7D95"/>
    <w:rsid w:val="008E40DA"/>
    <w:rsid w:val="00935A50"/>
    <w:rsid w:val="009C32CC"/>
    <w:rsid w:val="009E6D2E"/>
    <w:rsid w:val="009F5B8F"/>
    <w:rsid w:val="00A27046"/>
    <w:rsid w:val="00A5067B"/>
    <w:rsid w:val="00A54C6B"/>
    <w:rsid w:val="00AB0359"/>
    <w:rsid w:val="00AD46E3"/>
    <w:rsid w:val="00AE119E"/>
    <w:rsid w:val="00B062DD"/>
    <w:rsid w:val="00B13D8C"/>
    <w:rsid w:val="00B20840"/>
    <w:rsid w:val="00B4559A"/>
    <w:rsid w:val="00B65D10"/>
    <w:rsid w:val="00B92D52"/>
    <w:rsid w:val="00C00AD8"/>
    <w:rsid w:val="00C347B5"/>
    <w:rsid w:val="00C671B4"/>
    <w:rsid w:val="00C95999"/>
    <w:rsid w:val="00CA0F4F"/>
    <w:rsid w:val="00CB31DE"/>
    <w:rsid w:val="00CF7018"/>
    <w:rsid w:val="00D0699F"/>
    <w:rsid w:val="00D8493D"/>
    <w:rsid w:val="00DC45E3"/>
    <w:rsid w:val="00E42DBE"/>
    <w:rsid w:val="00E6520A"/>
    <w:rsid w:val="00ED31CD"/>
    <w:rsid w:val="00F466BF"/>
    <w:rsid w:val="00F4766D"/>
    <w:rsid w:val="00FD2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000B0967"/>
  <w15:chartTrackingRefBased/>
  <w15:docId w15:val="{00DDF30C-7746-BA4B-AFAC-03142C046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jc w:val="both"/>
    </w:pPr>
    <w:rPr>
      <w:lang w:val="en-US"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jc w:val="right"/>
      <w:outlineLvl w:val="0"/>
    </w:pPr>
    <w:rPr>
      <w:sz w:val="36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jc w:val="right"/>
      <w:outlineLvl w:val="1"/>
    </w:pPr>
    <w:rPr>
      <w:sz w:val="32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ascii="Tahoma" w:eastAsia="Times New Roman" w:hAnsi="Tahoma" w:cs="Tahoma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8z0">
    <w:name w:val="WW8Num8z0"/>
    <w:rPr>
      <w:rFonts w:ascii="Tahoma" w:eastAsia="Times New Roman" w:hAnsi="Tahoma" w:cs="Tahoma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ascii="Symbol" w:hAnsi="Symbol" w:cs="Symbol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10z0">
    <w:name w:val="WW8Num10z0"/>
    <w:rPr>
      <w:rFonts w:ascii="Tahoma" w:eastAsia="Times New Roman" w:hAnsi="Tahoma" w:cs="Tahoma" w:hint="default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WW8Num11z0">
    <w:name w:val="WW8Num11z0"/>
    <w:rPr>
      <w:rFonts w:ascii="Tahoma" w:eastAsia="Times New Roman" w:hAnsi="Tahoma" w:cs="Tahoma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1z3">
    <w:name w:val="WW8Num11z3"/>
    <w:rPr>
      <w:rFonts w:ascii="Symbol" w:hAnsi="Symbol" w:cs="Symbol" w:hint="default"/>
    </w:rPr>
  </w:style>
  <w:style w:type="character" w:customStyle="1" w:styleId="WW8Num12z0">
    <w:name w:val="WW8Num12z0"/>
    <w:rPr>
      <w:rFonts w:ascii="Symbol" w:hAnsi="Symbol" w:cs="Symbol" w:hint="default"/>
    </w:rPr>
  </w:style>
  <w:style w:type="character" w:customStyle="1" w:styleId="WW8Num12z1">
    <w:name w:val="WW8Num12z1"/>
    <w:rPr>
      <w:rFonts w:ascii="Courier New" w:hAnsi="Courier New" w:cs="Courier New" w:hint="default"/>
    </w:rPr>
  </w:style>
  <w:style w:type="character" w:customStyle="1" w:styleId="WW8Num12z2">
    <w:name w:val="WW8Num12z2"/>
    <w:rPr>
      <w:rFonts w:ascii="Wingdings" w:hAnsi="Wingdings" w:cs="Wingdings" w:hint="default"/>
    </w:rPr>
  </w:style>
  <w:style w:type="character" w:customStyle="1" w:styleId="WW8Num13z0">
    <w:name w:val="WW8Num13z0"/>
    <w:rPr>
      <w:rFonts w:ascii="Tahoma" w:eastAsia="Times New Roman" w:hAnsi="Tahoma" w:cs="Tahoma" w:hint="default"/>
    </w:rPr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4z0">
    <w:name w:val="WW8Num14z0"/>
    <w:rPr>
      <w:rFonts w:ascii="Symbol" w:hAnsi="Symbol" w:cs="Symbol" w:hint="default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2">
    <w:name w:val="WW8Num14z2"/>
    <w:rPr>
      <w:rFonts w:ascii="Wingdings" w:hAnsi="Wingdings" w:cs="Wingdings" w:hint="default"/>
    </w:rPr>
  </w:style>
  <w:style w:type="character" w:customStyle="1" w:styleId="WW8Num15z0">
    <w:name w:val="WW8Num15z0"/>
    <w:rPr>
      <w:rFonts w:ascii="Symbol" w:hAnsi="Symbol" w:cs="Symbol" w:hint="default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character" w:customStyle="1" w:styleId="apple-converted-space">
    <w:name w:val="apple-converted-space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styleId="Header">
    <w:name w:val="header"/>
    <w:basedOn w:val="Normal"/>
    <w:link w:val="HeaderChar"/>
    <w:uiPriority w:val="99"/>
  </w:style>
  <w:style w:type="paragraph" w:styleId="Footer">
    <w:name w:val="footer"/>
    <w:basedOn w:val="Normal"/>
    <w:link w:val="FooterChar"/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customStyle="1" w:styleId="DecimalAligned">
    <w:name w:val="Decimal Aligned"/>
    <w:basedOn w:val="Normal"/>
    <w:uiPriority w:val="40"/>
    <w:qFormat/>
    <w:rsid w:val="000C4634"/>
    <w:pPr>
      <w:tabs>
        <w:tab w:val="decimal" w:pos="360"/>
      </w:tabs>
      <w:suppressAutoHyphens w:val="0"/>
      <w:spacing w:after="200" w:line="276" w:lineRule="auto"/>
      <w:jc w:val="left"/>
    </w:pPr>
    <w:rPr>
      <w:rFonts w:asciiTheme="minorHAnsi" w:eastAsiaTheme="minorEastAsia" w:hAnsiTheme="minorHAnsi"/>
      <w:sz w:val="22"/>
      <w:szCs w:val="22"/>
      <w:lang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0C4634"/>
    <w:pPr>
      <w:suppressAutoHyphens w:val="0"/>
      <w:jc w:val="left"/>
    </w:pPr>
    <w:rPr>
      <w:rFonts w:asciiTheme="minorHAnsi" w:eastAsiaTheme="minorEastAsia" w:hAnsiTheme="minorHAnsi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C4634"/>
    <w:rPr>
      <w:rFonts w:asciiTheme="minorHAnsi" w:eastAsiaTheme="minorEastAsia" w:hAnsiTheme="minorHAnsi"/>
      <w:lang w:val="en-US"/>
    </w:rPr>
  </w:style>
  <w:style w:type="character" w:styleId="SubtleEmphasis">
    <w:name w:val="Subtle Emphasis"/>
    <w:basedOn w:val="DefaultParagraphFont"/>
    <w:uiPriority w:val="19"/>
    <w:qFormat/>
    <w:rsid w:val="000C4634"/>
    <w:rPr>
      <w:i/>
      <w:iCs/>
    </w:rPr>
  </w:style>
  <w:style w:type="table" w:styleId="MediumShading2-Accent5">
    <w:name w:val="Medium Shading 2 Accent 5"/>
    <w:basedOn w:val="TableNormal"/>
    <w:uiPriority w:val="64"/>
    <w:rsid w:val="000C4634"/>
    <w:rPr>
      <w:rFonts w:asciiTheme="minorHAnsi" w:eastAsiaTheme="minorEastAsia" w:hAnsiTheme="minorHAnsi" w:cstheme="minorBidi"/>
      <w:sz w:val="22"/>
      <w:szCs w:val="22"/>
      <w:lang w:val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FooterChar">
    <w:name w:val="Footer Char"/>
    <w:basedOn w:val="DefaultParagraphFont"/>
    <w:link w:val="Footer"/>
    <w:rsid w:val="00D8493D"/>
    <w:rPr>
      <w:lang w:val="en-US" w:eastAsia="ar-SA"/>
    </w:rPr>
  </w:style>
  <w:style w:type="character" w:customStyle="1" w:styleId="HeaderChar">
    <w:name w:val="Header Char"/>
    <w:basedOn w:val="DefaultParagraphFont"/>
    <w:link w:val="Header"/>
    <w:uiPriority w:val="99"/>
    <w:rsid w:val="00D8493D"/>
    <w:rPr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169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64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Karen\LOCALS~1\Temp\Temporary%2520Directory%25201%2520for%2520wordletterheads.zip\ColourLetterhead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855130E547EA4E688C31A934007C3E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C88555-2084-4626-BD75-8C7BD7073EC2}"/>
      </w:docPartPr>
      <w:docPartBody>
        <w:p w:rsidR="00000000" w:rsidRDefault="00A32FB3" w:rsidP="00A32FB3">
          <w:pPr>
            <w:pStyle w:val="855130E547EA4E688C31A934007C3EBD"/>
          </w:pPr>
          <w:r>
            <w:rPr>
              <w:color w:val="5B9BD5" w:themeColor="accent1"/>
            </w:rPr>
            <w:t>[Document title]</w:t>
          </w:r>
        </w:p>
      </w:docPartBody>
    </w:docPart>
    <w:docPart>
      <w:docPartPr>
        <w:name w:val="5F3196280745492FBCA230C79A681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E82579-11D5-4EFB-8F39-26E219DD2849}"/>
      </w:docPartPr>
      <w:docPartBody>
        <w:p w:rsidR="00000000" w:rsidRDefault="00A32FB3" w:rsidP="00A32FB3">
          <w:pPr>
            <w:pStyle w:val="5F3196280745492FBCA230C79A681FC8"/>
          </w:pPr>
          <w:r>
            <w:t>[Author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FB3"/>
    <w:rsid w:val="00A32FB3"/>
    <w:rsid w:val="00C46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55130E547EA4E688C31A934007C3EBD">
    <w:name w:val="855130E547EA4E688C31A934007C3EBD"/>
    <w:rsid w:val="00A32FB3"/>
  </w:style>
  <w:style w:type="paragraph" w:customStyle="1" w:styleId="5F3196280745492FBCA230C79A681FC8">
    <w:name w:val="5F3196280745492FBCA230C79A681FC8"/>
    <w:rsid w:val="00A32FB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E5451F-A357-4901-8169-C34D134082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ColourLetterhead</Template>
  <TotalTime>91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Apex Club of Clubname Inc</vt:lpstr>
    </vt:vector>
  </TitlesOfParts>
  <Company/>
  <LinksUpToDate>false</LinksUpToDate>
  <CharactersWithSpaces>1253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Apex Club of Bunbury Koombana</dc:title>
  <dc:subject/>
  <dc:creator>Nathan Locke</dc:creator>
  <cp:keywords/>
  <cp:lastModifiedBy>Microsoft account</cp:lastModifiedBy>
  <cp:revision>9</cp:revision>
  <cp:lastPrinted>2017-06-04T08:05:00Z</cp:lastPrinted>
  <dcterms:created xsi:type="dcterms:W3CDTF">2017-06-05T13:55:00Z</dcterms:created>
  <dcterms:modified xsi:type="dcterms:W3CDTF">2017-06-11T16:17:00Z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1878231461</vt:i4>
  </property>
  <property fmtid="{D5CDD505-2E9C-101B-9397-08002B2CF9AE}" pid="3" name="_AuthorEmail">
    <vt:lpwstr>dkbeynon@bigpond.com</vt:lpwstr>
  </property>
  <property fmtid="{D5CDD505-2E9C-101B-9397-08002B2CF9AE}" pid="4" name="_AuthorEmailDisplayName">
    <vt:lpwstr>Darryn &amp; Karen Beynon</vt:lpwstr>
  </property>
  <property fmtid="{D5CDD505-2E9C-101B-9397-08002B2CF9AE}" pid="5" name="_EmailSubject">
    <vt:lpwstr>Letter head</vt:lpwstr>
  </property>
  <property fmtid="{D5CDD505-2E9C-101B-9397-08002B2CF9AE}" pid="6" name="_ReviewingToolsShownOnce">
    <vt:lpwstr/>
  </property>
</Properties>
</file>